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39CB7E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58407584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3BE93380" w14:textId="27A43EAB" w:rsidR="00D35DC7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</w:p>
    <w:p w14:paraId="227AF7EF" w14:textId="77777777" w:rsidR="00B83FDE" w:rsidRDefault="00D35DC7" w:rsidP="00D35DC7">
      <w:pPr>
        <w:pStyle w:val="Corpotesto"/>
        <w:ind w:right="49"/>
        <w:jc w:val="both"/>
        <w:rPr>
          <w:rFonts w:ascii="Arial" w:hAnsi="Arial" w:cs="Arial"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bookmarkStart w:id="4" w:name="_Hlk73441317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”–</w:t>
      </w:r>
      <w:bookmarkEnd w:id="4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</w:t>
      </w:r>
    </w:p>
    <w:p w14:paraId="7C699A93" w14:textId="34EDD116" w:rsidR="00D35DC7" w:rsidRDefault="00D35DC7" w:rsidP="00D35DC7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F99J21002850006</w:t>
      </w:r>
      <w:r w:rsidRPr="00865DE3">
        <w:rPr>
          <w:rFonts w:ascii="Arial" w:hAnsi="Arial" w:cs="Arial"/>
          <w:sz w:val="24"/>
          <w:szCs w:val="24"/>
        </w:rPr>
        <w:t>;</w:t>
      </w:r>
    </w:p>
    <w:bookmarkEnd w:id="3"/>
    <w:p w14:paraId="08FD060C" w14:textId="69A69A8A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95FA494" w14:textId="77777777" w:rsidR="00780B92" w:rsidRDefault="00780B92" w:rsidP="00780B92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456F7C2C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60FB6BFD" w14:textId="77777777" w:rsidR="00D35DC7" w:rsidRPr="003265AD" w:rsidRDefault="00D35DC7" w:rsidP="00D35DC7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286AB81B" w14:textId="77777777" w:rsidR="00D35DC7" w:rsidRPr="00715896" w:rsidRDefault="00D35DC7" w:rsidP="00D35DC7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771AE71D" w14:textId="77777777" w:rsidR="002056EB" w:rsidRDefault="002056EB" w:rsidP="00D35DC7">
      <w:pPr>
        <w:pStyle w:val="Corpotesto"/>
        <w:ind w:right="49"/>
        <w:jc w:val="both"/>
        <w:rPr>
          <w:rFonts w:ascii="Arial" w:hAnsi="Arial" w:cs="Arial"/>
          <w:b/>
          <w:bCs/>
        </w:rPr>
      </w:pPr>
    </w:p>
    <w:p w14:paraId="2125AC91" w14:textId="5D26A61E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 w:rsidR="007B019F">
        <w:rPr>
          <w:rFonts w:ascii="Arial" w:hAnsi="Arial" w:cs="Arial"/>
          <w:b/>
          <w:bCs/>
        </w:rPr>
        <w:t>SUPPORTO</w:t>
      </w:r>
      <w:r>
        <w:rPr>
          <w:rFonts w:ascii="Arial" w:hAnsi="Arial" w:cs="Arial"/>
          <w:b/>
          <w:bCs/>
        </w:rPr>
        <w:t xml:space="preserve">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3D59F877" w14:textId="77777777" w:rsidR="00D35DC7" w:rsidRDefault="00D35DC7" w:rsidP="00D35DC7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1FEE319D" w14:textId="77777777" w:rsidR="00D35DC7" w:rsidRDefault="00D35DC7" w:rsidP="00D35DC7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”–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 F99J21002850006</w:t>
      </w:r>
      <w:r w:rsidRPr="00865DE3">
        <w:rPr>
          <w:rFonts w:ascii="Arial" w:hAnsi="Arial" w:cs="Arial"/>
          <w:sz w:val="24"/>
          <w:szCs w:val="24"/>
        </w:rPr>
        <w:t>;</w:t>
      </w:r>
    </w:p>
    <w:p w14:paraId="18B27379" w14:textId="77777777" w:rsidR="00D35DC7" w:rsidRDefault="00D35DC7" w:rsidP="00DD5456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20A54BCE" w14:textId="75EDA963" w:rsidR="00D35DC7" w:rsidRDefault="00EA6435" w:rsidP="00D35DC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L’INCARICO RIGUARDA TUTTI I SEGUENTI MODULI</w:t>
      </w:r>
    </w:p>
    <w:p w14:paraId="0059E985" w14:textId="77777777" w:rsidR="00D35DC7" w:rsidRDefault="00D35DC7" w:rsidP="00D35DC7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2CDE6F6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Il nostro sguardo sul mondo: il quotidiano in classe </w:t>
      </w:r>
    </w:p>
    <w:p w14:paraId="6C65782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Giochiamo con la matematica</w:t>
      </w:r>
    </w:p>
    <w:p w14:paraId="0BC00615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Libriamoci</w:t>
      </w:r>
    </w:p>
    <w:p w14:paraId="60B5FBD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Let’s code 1 </w:t>
      </w:r>
    </w:p>
    <w:p w14:paraId="408C3BE1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Play for science </w:t>
      </w:r>
    </w:p>
    <w:p w14:paraId="5EE2047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Let’s code 2</w:t>
      </w:r>
    </w:p>
    <w:p w14:paraId="1FD278B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Inglese 2.0 </w:t>
      </w:r>
    </w:p>
    <w:p w14:paraId="686DC764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is Fun</w:t>
      </w:r>
    </w:p>
    <w:p w14:paraId="5687290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for you</w:t>
      </w:r>
    </w:p>
    <w:p w14:paraId="1A3E12B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Il teatro dei bambini</w:t>
      </w:r>
    </w:p>
    <w:p w14:paraId="5A60C527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Mi emoziono, dunque sono</w:t>
      </w:r>
    </w:p>
    <w:p w14:paraId="4D785EB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Amici della Musica</w:t>
      </w:r>
    </w:p>
    <w:p w14:paraId="1DD7058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Sport in classe </w:t>
      </w:r>
    </w:p>
    <w:p w14:paraId="5CFCAEFD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Classroomplays: teatro in classe</w:t>
      </w:r>
    </w:p>
    <w:p w14:paraId="64D205A9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Un coro oltre le distanze 1 </w:t>
      </w:r>
    </w:p>
    <w:p w14:paraId="683017DB" w14:textId="77777777" w:rsidR="00D35DC7" w:rsidRPr="00026390" w:rsidRDefault="00D35DC7" w:rsidP="00D35DC7">
      <w:pPr>
        <w:pStyle w:val="Paragrafoelenco"/>
        <w:numPr>
          <w:ilvl w:val="0"/>
          <w:numId w:val="10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Un coro oltre le distanze 2</w:t>
      </w:r>
    </w:p>
    <w:p w14:paraId="23B4E642" w14:textId="77777777" w:rsidR="008D5B8D" w:rsidRPr="00715896" w:rsidRDefault="008D5B8D" w:rsidP="008D5B8D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7BA281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DF246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0292CB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8CA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70E0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736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62E7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4EC9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8613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B4AC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57D7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DE2D0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1605F2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D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60A7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032AB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8B1BC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584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A09B4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C74C12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70B6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3E07B5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8C056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C249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7A7E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4FEBB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13A5F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231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C297C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458C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32AB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E85C7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309E5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3770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E8C8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6475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0D68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230A59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25E4E8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50EA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>CODICE FISCALE</w:t>
            </w:r>
          </w:p>
        </w:tc>
        <w:tc>
          <w:tcPr>
            <w:tcW w:w="480" w:type="dxa"/>
          </w:tcPr>
          <w:p w14:paraId="605328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52F7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6E369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D560F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9AA39A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2722B8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0FDE4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3E08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1DAB8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EE218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248A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269E78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E46D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D553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8E11C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1F647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6F738FA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EE9D79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551C7E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1D6ED72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403AF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7B23337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079D08B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423173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026FD12A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16B7D7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C7C06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B2D307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A8570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481EE096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AB3C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0D37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CFF60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DF7D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5C005F3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71BEB9C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551DD5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00A5C9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2174A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8585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694D5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942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06031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B0C1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0FEFDC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5B22F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5976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18C19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C7D0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79A87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3E39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34341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CE99C4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0EB4A55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691CFDD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184449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B346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3382A76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F22B98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CC1D69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13535ED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6B1A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E869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1F6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12B243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1878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D88E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D459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72B4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07C1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F54B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70B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0C49F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7DF38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F44C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234EBF3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34FA415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34CBD0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51FD1A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FAE3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FA9A202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1607B3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9B92D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4005DF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5DE86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A9C2D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0A54D0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089275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B608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26D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08B7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700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D18F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8BC48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50031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76466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3B786CC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F3174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9D166C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D62E8A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2F38CDD6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684576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7E1A43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D44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29B5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173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26F2A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13D4F4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CE0A809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8181E8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70580D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1AA0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9C728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E345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F19EC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6607D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346EB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D733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CE6F2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8A5D6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2DB0B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19B0F0E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AEA1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49D3EE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2F826A2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2F0B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CE9279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A090F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E5332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E87B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5E99FC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EA393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65FD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CAC3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B599F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E0174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EAFA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8E7CA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51F17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0A9E67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F49C61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071FE50C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6DA2AC7D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14C01AE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28D5653E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1D99B406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2C9BFC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771FAA8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14DEA430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3C4D8B7F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05ED5A9C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7DB9D37B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2E19362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44658D3B" w14:textId="77777777" w:rsidR="00C22535" w:rsidRDefault="00C22535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5CF31A75" w14:textId="62DFF276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754ACF3F" w14:textId="7A6CF8F3" w:rsidR="00E87017" w:rsidRPr="00FA4492" w:rsidRDefault="00E87017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trovarsi in nessuna dell</w:t>
      </w:r>
      <w:r w:rsidR="00954CDC">
        <w:rPr>
          <w:rFonts w:ascii="Arial" w:hAnsi="Arial" w:cs="Arial"/>
        </w:rPr>
        <w:t>e</w:t>
      </w:r>
      <w:r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1FD8E6F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074E1D8E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5AD0934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0EAEB13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ED2053D" w14:textId="2F7D0E54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</w:t>
      </w:r>
      <w:r w:rsidR="004C58D9">
        <w:rPr>
          <w:rFonts w:ascii="Arial" w:hAnsi="Arial" w:cs="Arial"/>
          <w:b/>
          <w:bCs/>
          <w:i/>
          <w:iCs/>
          <w:color w:val="000000"/>
        </w:rPr>
        <w:t>iculum Vitae in formato europeo.</w:t>
      </w:r>
      <w:bookmarkStart w:id="5" w:name="_GoBack"/>
      <w:bookmarkEnd w:id="5"/>
    </w:p>
    <w:p w14:paraId="3A1FE913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753D57AA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4D5905D3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6B414D3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433CF1FB" w14:textId="047BC8EB" w:rsidR="00A93CBD" w:rsidRPr="003D354F" w:rsidRDefault="00C22535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141BF557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9FC534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7F5D1103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306297FA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516D1D46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4A94E6D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5E327E18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521C3808" w14:textId="738D93A3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D35DC7">
        <w:rPr>
          <w:rFonts w:ascii="Arial" w:hAnsi="Arial" w:cs="Arial"/>
          <w:color w:val="000000"/>
        </w:rPr>
        <w:t>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F9E7887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1D82A2EB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7B0DCF9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80B92">
      <w:headerReference w:type="default" r:id="rId7"/>
      <w:footerReference w:type="default" r:id="rId8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299B1" w14:textId="77777777" w:rsidR="003129AE" w:rsidRDefault="003129AE" w:rsidP="000A1A17">
      <w:pPr>
        <w:spacing w:after="0" w:line="240" w:lineRule="auto"/>
      </w:pPr>
      <w:r>
        <w:separator/>
      </w:r>
    </w:p>
  </w:endnote>
  <w:endnote w:type="continuationSeparator" w:id="0">
    <w:p w14:paraId="0D5EDC7B" w14:textId="77777777" w:rsidR="003129AE" w:rsidRDefault="003129AE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63FA13" w14:textId="22E34908" w:rsidR="00BD74D7" w:rsidRPr="00A5155D" w:rsidRDefault="00A708D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3129AE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E946B" w14:textId="77777777" w:rsidR="003129AE" w:rsidRDefault="003129AE" w:rsidP="000A1A17">
      <w:pPr>
        <w:spacing w:after="0" w:line="240" w:lineRule="auto"/>
      </w:pPr>
      <w:r>
        <w:separator/>
      </w:r>
    </w:p>
  </w:footnote>
  <w:footnote w:type="continuationSeparator" w:id="0">
    <w:p w14:paraId="36947235" w14:textId="77777777" w:rsidR="003129AE" w:rsidRDefault="003129AE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D97BB7" w14:textId="77777777" w:rsidR="00BD74D7" w:rsidRDefault="00BD74D7">
    <w:pPr>
      <w:pStyle w:val="Intestazione"/>
    </w:pPr>
  </w:p>
  <w:p w14:paraId="4D6BF6D1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9"/>
  </w:num>
  <w:num w:numId="9">
    <w:abstractNumId w:val="8"/>
  </w:num>
  <w:num w:numId="10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FC"/>
    <w:rsid w:val="0000499D"/>
    <w:rsid w:val="000173E6"/>
    <w:rsid w:val="00017843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24FFA"/>
    <w:rsid w:val="00125003"/>
    <w:rsid w:val="00134DEA"/>
    <w:rsid w:val="00151700"/>
    <w:rsid w:val="001568A3"/>
    <w:rsid w:val="00157D56"/>
    <w:rsid w:val="00160526"/>
    <w:rsid w:val="0016298B"/>
    <w:rsid w:val="0018554E"/>
    <w:rsid w:val="001871AC"/>
    <w:rsid w:val="001A0065"/>
    <w:rsid w:val="001A0202"/>
    <w:rsid w:val="001A245E"/>
    <w:rsid w:val="001B503C"/>
    <w:rsid w:val="001C2FB4"/>
    <w:rsid w:val="001D4DA7"/>
    <w:rsid w:val="001D5295"/>
    <w:rsid w:val="001D7370"/>
    <w:rsid w:val="001D7CA5"/>
    <w:rsid w:val="001E312F"/>
    <w:rsid w:val="001E5023"/>
    <w:rsid w:val="001E7E66"/>
    <w:rsid w:val="002056EB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05E64"/>
    <w:rsid w:val="003129AE"/>
    <w:rsid w:val="0032427D"/>
    <w:rsid w:val="003265AD"/>
    <w:rsid w:val="00334852"/>
    <w:rsid w:val="003438BA"/>
    <w:rsid w:val="0034463A"/>
    <w:rsid w:val="0034588E"/>
    <w:rsid w:val="003479E8"/>
    <w:rsid w:val="003549AA"/>
    <w:rsid w:val="00356919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3F68"/>
    <w:rsid w:val="00487287"/>
    <w:rsid w:val="00490F94"/>
    <w:rsid w:val="004969C8"/>
    <w:rsid w:val="004A1E3E"/>
    <w:rsid w:val="004A31D4"/>
    <w:rsid w:val="004C2C44"/>
    <w:rsid w:val="004C58D9"/>
    <w:rsid w:val="004D526C"/>
    <w:rsid w:val="004D707E"/>
    <w:rsid w:val="004E1EF2"/>
    <w:rsid w:val="004E705B"/>
    <w:rsid w:val="004E799D"/>
    <w:rsid w:val="004F5785"/>
    <w:rsid w:val="005025CD"/>
    <w:rsid w:val="00517DA3"/>
    <w:rsid w:val="00523BA6"/>
    <w:rsid w:val="00523C74"/>
    <w:rsid w:val="00551401"/>
    <w:rsid w:val="00551583"/>
    <w:rsid w:val="00557F16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1CF3"/>
    <w:rsid w:val="005E7FEF"/>
    <w:rsid w:val="005F46FA"/>
    <w:rsid w:val="00601441"/>
    <w:rsid w:val="006034A8"/>
    <w:rsid w:val="00604048"/>
    <w:rsid w:val="006120DC"/>
    <w:rsid w:val="00623572"/>
    <w:rsid w:val="00630B25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80B92"/>
    <w:rsid w:val="00781BFA"/>
    <w:rsid w:val="007820FC"/>
    <w:rsid w:val="007856A3"/>
    <w:rsid w:val="00785F73"/>
    <w:rsid w:val="00792B79"/>
    <w:rsid w:val="007B019F"/>
    <w:rsid w:val="007B320A"/>
    <w:rsid w:val="007C31BF"/>
    <w:rsid w:val="007C3A2D"/>
    <w:rsid w:val="007C52F4"/>
    <w:rsid w:val="007C5A65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50E16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12DD7"/>
    <w:rsid w:val="009135AF"/>
    <w:rsid w:val="00913755"/>
    <w:rsid w:val="0092036B"/>
    <w:rsid w:val="0093072E"/>
    <w:rsid w:val="0094037F"/>
    <w:rsid w:val="0094595C"/>
    <w:rsid w:val="00954CDC"/>
    <w:rsid w:val="00973E45"/>
    <w:rsid w:val="009755FE"/>
    <w:rsid w:val="00982DE7"/>
    <w:rsid w:val="009836BD"/>
    <w:rsid w:val="009A4A98"/>
    <w:rsid w:val="009C3B41"/>
    <w:rsid w:val="009C3E08"/>
    <w:rsid w:val="009E670E"/>
    <w:rsid w:val="009F21E2"/>
    <w:rsid w:val="009F505B"/>
    <w:rsid w:val="00A00ED8"/>
    <w:rsid w:val="00A21FE1"/>
    <w:rsid w:val="00A33663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83C72"/>
    <w:rsid w:val="00B83FDE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28EE"/>
    <w:rsid w:val="00BF72F8"/>
    <w:rsid w:val="00BF7EBE"/>
    <w:rsid w:val="00C06BE0"/>
    <w:rsid w:val="00C10310"/>
    <w:rsid w:val="00C13968"/>
    <w:rsid w:val="00C22535"/>
    <w:rsid w:val="00C24EFC"/>
    <w:rsid w:val="00C26D56"/>
    <w:rsid w:val="00C32EB4"/>
    <w:rsid w:val="00C350E2"/>
    <w:rsid w:val="00C45883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3D35"/>
    <w:rsid w:val="00CB6BD4"/>
    <w:rsid w:val="00CD04EE"/>
    <w:rsid w:val="00CD3CDE"/>
    <w:rsid w:val="00CE5C17"/>
    <w:rsid w:val="00D12B21"/>
    <w:rsid w:val="00D22D28"/>
    <w:rsid w:val="00D25ABD"/>
    <w:rsid w:val="00D26688"/>
    <w:rsid w:val="00D34907"/>
    <w:rsid w:val="00D35DC7"/>
    <w:rsid w:val="00D3751F"/>
    <w:rsid w:val="00D42ACF"/>
    <w:rsid w:val="00D55465"/>
    <w:rsid w:val="00D70C20"/>
    <w:rsid w:val="00D751D2"/>
    <w:rsid w:val="00D81A59"/>
    <w:rsid w:val="00D866DB"/>
    <w:rsid w:val="00DA2D8C"/>
    <w:rsid w:val="00DC2CF2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A6435"/>
    <w:rsid w:val="00EC440A"/>
    <w:rsid w:val="00EC71D9"/>
    <w:rsid w:val="00EC7EEF"/>
    <w:rsid w:val="00EE12A9"/>
    <w:rsid w:val="00EE2196"/>
    <w:rsid w:val="00EE31F8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E6743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EC8036"/>
  <w15:docId w15:val="{6934C4C3-959B-4EF3-A99A-A5563B9A1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3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8</cp:revision>
  <cp:lastPrinted>2019-02-04T21:40:00Z</cp:lastPrinted>
  <dcterms:created xsi:type="dcterms:W3CDTF">2021-08-24T15:56:00Z</dcterms:created>
  <dcterms:modified xsi:type="dcterms:W3CDTF">2021-08-24T16:30:00Z</dcterms:modified>
</cp:coreProperties>
</file>