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C8CBB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78BFA48B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6B1854B1" w14:textId="726F15B8" w:rsidR="0090714D" w:rsidRDefault="0090714D" w:rsidP="0090714D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="0002639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</w:t>
      </w:r>
      <w:r w:rsidR="004831E9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“</w:t>
      </w:r>
      <w:bookmarkStart w:id="4" w:name="_Hlk73441124"/>
      <w:r w:rsidR="00026390"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bookmarkEnd w:id="4"/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: 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bookmarkEnd w:id="3"/>
    <w:p w14:paraId="0A6777B0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E6758D4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1DC79835" w14:textId="77777777" w:rsidR="0090714D" w:rsidRPr="003265AD" w:rsidRDefault="0090714D" w:rsidP="0090714D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0D26DEE8" w14:textId="0EB588E5" w:rsidR="0090714D" w:rsidRPr="00715896" w:rsidRDefault="00026390" w:rsidP="0090714D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27421FDB" w14:textId="188C4F75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>
        <w:rPr>
          <w:rFonts w:ascii="Arial" w:hAnsi="Arial" w:cs="Arial"/>
          <w:b/>
          <w:bCs/>
        </w:rPr>
        <w:t xml:space="preserve">TUTOR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2ECCE987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1256801F" w14:textId="77777777" w:rsidR="00026390" w:rsidRDefault="0090714D" w:rsidP="00026390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="0002639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="00026390"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p w14:paraId="42566E16" w14:textId="77777777" w:rsidR="004831E9" w:rsidRDefault="004831E9" w:rsidP="0090714D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A774AFD" w14:textId="454A27A9" w:rsidR="0090714D" w:rsidRDefault="0090714D" w:rsidP="0090714D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MODULI:</w:t>
      </w:r>
      <w:r w:rsidR="00026390">
        <w:rPr>
          <w:rFonts w:ascii="Arial" w:hAnsi="Arial" w:cs="Arial"/>
          <w:b/>
          <w:bCs/>
          <w:i/>
          <w:iCs/>
          <w:color w:val="000000"/>
        </w:rPr>
        <w:t xml:space="preserve"> Segnare il modulo di interesse</w:t>
      </w:r>
      <w:r w:rsidR="00742504">
        <w:rPr>
          <w:rFonts w:ascii="Arial" w:hAnsi="Arial" w:cs="Arial"/>
          <w:b/>
          <w:bCs/>
          <w:i/>
          <w:iCs/>
          <w:color w:val="000000"/>
        </w:rPr>
        <w:t xml:space="preserve"> con un numero progressivo indicante la priorità in caso di richiesta per più moduli.</w:t>
      </w:r>
    </w:p>
    <w:p w14:paraId="3D849484" w14:textId="44AA9D98" w:rsidR="0090714D" w:rsidRDefault="0090714D" w:rsidP="00026390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6220C417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Teatrando</w:t>
      </w:r>
    </w:p>
    <w:p w14:paraId="1E0F9181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“Crea Scuola”</w:t>
      </w:r>
    </w:p>
    <w:p w14:paraId="564DD1F6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Scuola Sport</w:t>
      </w:r>
    </w:p>
    <w:p w14:paraId="246B0E3E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739189F5" w14:textId="373C6E95" w:rsidR="008D5B8D" w:rsidRPr="00715896" w:rsidRDefault="008D5B8D" w:rsidP="000263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5F6DE10B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16671F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422E00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E148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9BF8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9E67E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049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4153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3EFEC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C1D0A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6F140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5F22B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C36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D498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EE25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33DB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6D75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536C4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55F498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5DF10E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393799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4BAB366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538E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7D40C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2A9A5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6ECA4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51D5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6F474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0E43C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4A68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A84B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58D9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A019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112E1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20F60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8B38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0AC9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99741E2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FD00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4AC75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5BCD765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4413DB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5E9A77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FC96D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7E4E5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19120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8E0D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FB2D09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FA5B5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48F3B4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5E1D3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7720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C178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85D66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8029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8EB8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0DBF19C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5BCC3D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0D0C47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040CE39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82F4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23DFA0D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552A679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D505F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553979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32EB9682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F9CF7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990B0F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49F77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06A7993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D14D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64C3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6D7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0507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35B1252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56C8CF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7EB4F8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495648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2B36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D693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D56A8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A64144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6AEF3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66E6E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B4AC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14E0F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A6F2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580F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523F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F4E964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E9434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C771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067BC7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1D63B094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36B5DC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9DBC7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F8E9E8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79DF0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756012D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26DF16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6ED2B86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FA671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52E0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704A3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DAF3B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C4C35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86D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FB47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EFF0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E63DB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D9887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551C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4315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8E377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F32EC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977EB5E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56E1FF7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088D7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35D04F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985A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71145E7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4B1AF5B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CB37D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VIA/PIAZZA/CORSO</w:t>
            </w:r>
          </w:p>
        </w:tc>
        <w:tc>
          <w:tcPr>
            <w:tcW w:w="480" w:type="dxa"/>
            <w:vAlign w:val="center"/>
          </w:tcPr>
          <w:p w14:paraId="7CD1E0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7A04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EB97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2CA5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D1AD1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EA3B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F49A8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DA1A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341C1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ACCFB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AA789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E177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EC5597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0406E0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F0FA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5D86EA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450FB31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0E670B4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1C169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4406D55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33623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4AC7B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DDAA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F5025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227CC67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5139B96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BD954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0B9323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BB5D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0F68F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3A04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DBB90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F5760C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293E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5991B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37C8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236BA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E604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E8BC7CB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BAC1F4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37C82E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1AB593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F51E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5E9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F8BE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B623F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8FAA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91B6E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23BD7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29A6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F2BA7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9E7FC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C937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6EA0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07470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3C371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F1AA15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537F799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2F229382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5C819D6B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7380FEBD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6B995F1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08BA0D01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649199A8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40C0A8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39FA36B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4F129440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16CE3FCE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0172928A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236C5D4D" w14:textId="77777777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0F440A0D" w14:textId="36724854" w:rsidR="00E87017" w:rsidRPr="00FA4492" w:rsidRDefault="00026390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di non trovarsi in nessuna delle</w:t>
      </w:r>
      <w:r w:rsidR="00354E17">
        <w:rPr>
          <w:rFonts w:ascii="Arial" w:hAnsi="Arial" w:cs="Arial"/>
        </w:rPr>
        <w:t xml:space="preserve"> </w:t>
      </w:r>
      <w:r w:rsidR="00E87017" w:rsidRPr="00E87017">
        <w:rPr>
          <w:rFonts w:ascii="Arial" w:hAnsi="Arial" w:cs="Arial"/>
        </w:rPr>
        <w:t xml:space="preserve">condizioni di incompatibilità previste dalle Disposizioni e Istruzioni per l’attuazione delle iniziative cofinanziate dai Fondi Strutturali europei 2014/2020, in particolare di: </w:t>
      </w:r>
    </w:p>
    <w:p w14:paraId="404240BE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BA9B11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39DBBBD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3DC1C05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4CFD4510" w14:textId="57F1B3F3" w:rsidR="00B1383D" w:rsidRPr="003D354F" w:rsidRDefault="00FC41F1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Curriculum Vitae in formato.</w:t>
      </w:r>
      <w:bookmarkStart w:id="5" w:name="_GoBack"/>
      <w:bookmarkEnd w:id="5"/>
    </w:p>
    <w:p w14:paraId="2B4F6722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2034418B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0FC34232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50CF43B1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3A64BABD" w14:textId="61F24661" w:rsidR="00A93CBD" w:rsidRPr="003D354F" w:rsidRDefault="00354E17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455CAB8B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2DC6E5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6A33F909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66E5B0C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14BC7CD8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CCA44E6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36C1F6DC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4A281E74" w14:textId="246E6C72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354E17">
        <w:rPr>
          <w:rFonts w:ascii="Arial" w:hAnsi="Arial" w:cs="Arial"/>
          <w:color w:val="000000"/>
        </w:rPr>
        <w:t>comprensivo 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0251B64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2A98773D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6232392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C52F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F890E" w14:textId="77777777" w:rsidR="00FF47D8" w:rsidRDefault="00FF47D8" w:rsidP="000A1A17">
      <w:pPr>
        <w:spacing w:after="0" w:line="240" w:lineRule="auto"/>
      </w:pPr>
      <w:r>
        <w:separator/>
      </w:r>
    </w:p>
  </w:endnote>
  <w:endnote w:type="continuationSeparator" w:id="0">
    <w:p w14:paraId="0EE4B1D7" w14:textId="77777777" w:rsidR="00FF47D8" w:rsidRDefault="00FF47D8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4F2A" w14:textId="43D36141" w:rsidR="00BD74D7" w:rsidRPr="00A5155D" w:rsidRDefault="00BF14E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FF47D8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11D38" w14:textId="77777777" w:rsidR="00FF47D8" w:rsidRDefault="00FF47D8" w:rsidP="000A1A17">
      <w:pPr>
        <w:spacing w:after="0" w:line="240" w:lineRule="auto"/>
      </w:pPr>
      <w:r>
        <w:separator/>
      </w:r>
    </w:p>
  </w:footnote>
  <w:footnote w:type="continuationSeparator" w:id="0">
    <w:p w14:paraId="02AEC98B" w14:textId="77777777" w:rsidR="00FF47D8" w:rsidRDefault="00FF47D8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EB2EA" w14:textId="77777777" w:rsidR="00BD74D7" w:rsidRDefault="00BD74D7">
    <w:pPr>
      <w:pStyle w:val="Intestazione"/>
    </w:pPr>
  </w:p>
  <w:p w14:paraId="2B02AE2D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FD484B"/>
    <w:multiLevelType w:val="hybridMultilevel"/>
    <w:tmpl w:val="5F0A5E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2"/>
  </w:num>
  <w:num w:numId="1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5FC"/>
    <w:rsid w:val="0000499D"/>
    <w:rsid w:val="000173E6"/>
    <w:rsid w:val="00017843"/>
    <w:rsid w:val="00026390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8554E"/>
    <w:rsid w:val="001871AC"/>
    <w:rsid w:val="001A0065"/>
    <w:rsid w:val="001A0202"/>
    <w:rsid w:val="001A245E"/>
    <w:rsid w:val="001B503C"/>
    <w:rsid w:val="001C2FB4"/>
    <w:rsid w:val="001D4DA7"/>
    <w:rsid w:val="001D5295"/>
    <w:rsid w:val="001D7CA5"/>
    <w:rsid w:val="001E312F"/>
    <w:rsid w:val="001E5023"/>
    <w:rsid w:val="001E7E66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54E17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31E9"/>
    <w:rsid w:val="00487287"/>
    <w:rsid w:val="00490F94"/>
    <w:rsid w:val="004969C8"/>
    <w:rsid w:val="004A1E3E"/>
    <w:rsid w:val="004A31D4"/>
    <w:rsid w:val="004C2C44"/>
    <w:rsid w:val="004D526C"/>
    <w:rsid w:val="004D707E"/>
    <w:rsid w:val="004E1EF2"/>
    <w:rsid w:val="004E705B"/>
    <w:rsid w:val="004E799D"/>
    <w:rsid w:val="004F5785"/>
    <w:rsid w:val="005025CD"/>
    <w:rsid w:val="00523BA6"/>
    <w:rsid w:val="00523C74"/>
    <w:rsid w:val="00551401"/>
    <w:rsid w:val="00551583"/>
    <w:rsid w:val="00557F16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23572"/>
    <w:rsid w:val="00630B25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2504"/>
    <w:rsid w:val="00743B25"/>
    <w:rsid w:val="007444F0"/>
    <w:rsid w:val="007560B1"/>
    <w:rsid w:val="0075678E"/>
    <w:rsid w:val="00763A5D"/>
    <w:rsid w:val="00781BFA"/>
    <w:rsid w:val="007820FC"/>
    <w:rsid w:val="007856A3"/>
    <w:rsid w:val="00785F73"/>
    <w:rsid w:val="00792B79"/>
    <w:rsid w:val="007B320A"/>
    <w:rsid w:val="007C31BF"/>
    <w:rsid w:val="007C3A2D"/>
    <w:rsid w:val="007C52F4"/>
    <w:rsid w:val="007C5A65"/>
    <w:rsid w:val="007C65EF"/>
    <w:rsid w:val="007E7FD8"/>
    <w:rsid w:val="00800A2C"/>
    <w:rsid w:val="0080365D"/>
    <w:rsid w:val="00803E3B"/>
    <w:rsid w:val="00812B4C"/>
    <w:rsid w:val="00813E34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0714D"/>
    <w:rsid w:val="00910503"/>
    <w:rsid w:val="00912DD7"/>
    <w:rsid w:val="009135AF"/>
    <w:rsid w:val="00913755"/>
    <w:rsid w:val="0092036B"/>
    <w:rsid w:val="0093072E"/>
    <w:rsid w:val="0094037F"/>
    <w:rsid w:val="0094595C"/>
    <w:rsid w:val="00973E45"/>
    <w:rsid w:val="009755FE"/>
    <w:rsid w:val="00982DE7"/>
    <w:rsid w:val="009836BD"/>
    <w:rsid w:val="009A4A98"/>
    <w:rsid w:val="009C3B41"/>
    <w:rsid w:val="009C3E08"/>
    <w:rsid w:val="009E2BB4"/>
    <w:rsid w:val="009E670E"/>
    <w:rsid w:val="009F505B"/>
    <w:rsid w:val="00A00ED8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36AD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14E0"/>
    <w:rsid w:val="00BF28EE"/>
    <w:rsid w:val="00BF72F8"/>
    <w:rsid w:val="00C06BE0"/>
    <w:rsid w:val="00C10310"/>
    <w:rsid w:val="00C13968"/>
    <w:rsid w:val="00C24EFC"/>
    <w:rsid w:val="00C26D56"/>
    <w:rsid w:val="00C32EB4"/>
    <w:rsid w:val="00C350E2"/>
    <w:rsid w:val="00C45883"/>
    <w:rsid w:val="00C50326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3D35"/>
    <w:rsid w:val="00CB6BD4"/>
    <w:rsid w:val="00CD04EE"/>
    <w:rsid w:val="00CD3CDE"/>
    <w:rsid w:val="00CE5C17"/>
    <w:rsid w:val="00D12B21"/>
    <w:rsid w:val="00D22D28"/>
    <w:rsid w:val="00D26688"/>
    <w:rsid w:val="00D34907"/>
    <w:rsid w:val="00D3751F"/>
    <w:rsid w:val="00D55465"/>
    <w:rsid w:val="00D70C20"/>
    <w:rsid w:val="00D751D2"/>
    <w:rsid w:val="00D81A59"/>
    <w:rsid w:val="00D866DB"/>
    <w:rsid w:val="00DA2D8C"/>
    <w:rsid w:val="00DA7A02"/>
    <w:rsid w:val="00DC2CF2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B6160"/>
    <w:rsid w:val="00EC440A"/>
    <w:rsid w:val="00EC71D9"/>
    <w:rsid w:val="00EC7EEF"/>
    <w:rsid w:val="00EE12A9"/>
    <w:rsid w:val="00EE2196"/>
    <w:rsid w:val="00EE31F8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1F1"/>
    <w:rsid w:val="00FC4C6A"/>
    <w:rsid w:val="00FC6D52"/>
    <w:rsid w:val="00FE1A57"/>
    <w:rsid w:val="00FF15CC"/>
    <w:rsid w:val="00FF47D8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CD88E"/>
  <w15:docId w15:val="{D872F23A-E349-477F-A6AF-A33018C9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2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5</cp:revision>
  <cp:lastPrinted>2019-02-04T21:40:00Z</cp:lastPrinted>
  <dcterms:created xsi:type="dcterms:W3CDTF">2021-08-24T15:33:00Z</dcterms:created>
  <dcterms:modified xsi:type="dcterms:W3CDTF">2021-08-24T16:12:00Z</dcterms:modified>
</cp:coreProperties>
</file>